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635FE46F" w:rsidR="008D4FDB" w:rsidRPr="00176797" w:rsidRDefault="00DB55D6"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EndPr/>
              <w:sdtContent>
                <w:r w:rsidR="00271830">
                  <w:rPr>
                    <w:rFonts w:cs="Arial"/>
                    <w:szCs w:val="16"/>
                  </w:rPr>
                  <w:t>Nelson Mandela Bay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21567E29" w:rsidR="00271830" w:rsidRPr="00AA2441" w:rsidRDefault="00271830" w:rsidP="00AA2441">
            <w:pPr>
              <w:rPr>
                <w:rFonts w:cs="Arial"/>
                <w:szCs w:val="16"/>
              </w:rPr>
            </w:pPr>
            <w:r>
              <w:rPr>
                <w:rFonts w:cs="Arial"/>
                <w:szCs w:val="16"/>
              </w:rPr>
              <w:t>3456</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73EED4A6" w:rsidR="00271830" w:rsidRPr="00D456BA" w:rsidRDefault="00271830" w:rsidP="00061647">
            <w:pPr>
              <w:rPr>
                <w:rFonts w:cs="Arial"/>
                <w:szCs w:val="16"/>
              </w:rPr>
            </w:pPr>
            <w:r>
              <w:rPr>
                <w:rFonts w:cs="Arial"/>
                <w:szCs w:val="16"/>
              </w:rPr>
              <w:t>SUMMERSTRAND</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DAF32DF" w:rsidR="008D4FDB" w:rsidRPr="00140C2B" w:rsidRDefault="00271830" w:rsidP="00AA2441">
            <w:pPr>
              <w:rPr>
                <w:rFonts w:cs="Arial"/>
                <w:szCs w:val="16"/>
              </w:rPr>
            </w:pPr>
            <w:r w:rsidRPr="00140C2B">
              <w:rPr>
                <w:rFonts w:cs="Arial"/>
                <w:szCs w:val="16"/>
              </w:rPr>
              <w:t>55 MARINE DRIVE, SUMMERSTRAND, 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3295521E" w:rsidR="008D4FDB" w:rsidRPr="00176797" w:rsidRDefault="00DB55D6"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SHOP LAYOUT" w:value="SHOP LAYOUT"/>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EndPr/>
              <w:sdtContent>
                <w:r w:rsidR="00271830">
                  <w:rPr>
                    <w:rFonts w:cs="Arial"/>
                    <w:bCs/>
                    <w:szCs w:val="20"/>
                  </w:rPr>
                  <w:t>SHOP LAYOUT</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3AFBC78" w:rsidR="008D4FDB" w:rsidRPr="00613536" w:rsidRDefault="00DB55D6"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EndPr/>
              <w:sdtContent>
                <w:r w:rsidR="00271830">
                  <w:rPr>
                    <w:rFonts w:cs="Arial"/>
                    <w:szCs w:val="16"/>
                  </w:rPr>
                  <w:t>Small shop   &lt;=250 sqm</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6F2E04C6" w:rsidR="008D4FDB" w:rsidRPr="00176797" w:rsidRDefault="00DB55D6"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EndPr/>
              <w:sdtContent>
                <w:r w:rsidR="00271830">
                  <w:rPr>
                    <w:rFonts w:cs="Arial"/>
                    <w:szCs w:val="18"/>
                  </w:rPr>
                  <w:t>F2</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DB55D6"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End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DB55D6"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End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625B73E4" w:rsidR="008D4FDB" w:rsidRPr="002A1251" w:rsidRDefault="00271830" w:rsidP="007B7D15">
            <w:pPr>
              <w:rPr>
                <w:rFonts w:cs="Arial"/>
                <w:szCs w:val="16"/>
              </w:rPr>
            </w:pPr>
            <w:r>
              <w:rPr>
                <w:rFonts w:cs="Arial"/>
                <w:szCs w:val="16"/>
              </w:rPr>
              <w:t>DEWALD</w:t>
            </w:r>
            <w:r w:rsidR="003D6F1E">
              <w:rPr>
                <w:rFonts w:cs="Arial"/>
                <w:szCs w:val="16"/>
              </w:rPr>
              <w:t xml:space="preserve"> </w:t>
            </w:r>
            <w:r>
              <w:rPr>
                <w:rFonts w:cs="Arial"/>
                <w:szCs w:val="16"/>
              </w:rPr>
              <w:t>POTGIETER</w:t>
            </w:r>
          </w:p>
        </w:tc>
      </w:tr>
      <w:tr w:rsidR="001C32B4" w:rsidRPr="002A1251" w14:paraId="7803C971" w14:textId="77777777" w:rsidTr="003E2ED5">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332BCBE6" w:rsidR="001C32B4" w:rsidRPr="002A1251" w:rsidRDefault="003D6F1E" w:rsidP="00061647">
            <w:pPr>
              <w:rPr>
                <w:rFonts w:cs="Arial"/>
                <w:szCs w:val="16"/>
              </w:rPr>
            </w:pPr>
            <w:r>
              <w:rPr>
                <w:rFonts w:cs="Arial"/>
                <w:szCs w:val="16"/>
              </w:rPr>
              <w:t>PAT</w:t>
            </w:r>
            <w:r w:rsidR="003E2ED5">
              <w:rPr>
                <w:rFonts w:cs="Arial"/>
                <w:szCs w:val="16"/>
              </w:rPr>
              <w:t xml:space="preserve"> </w:t>
            </w:r>
            <w:r>
              <w:rPr>
                <w:rFonts w:cs="Arial"/>
                <w:szCs w:val="16"/>
              </w:rPr>
              <w:t>3</w:t>
            </w:r>
            <w:r w:rsidR="00271830">
              <w:rPr>
                <w:rFonts w:cs="Arial"/>
                <w:szCs w:val="16"/>
              </w:rPr>
              <w:t>0442820</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vAlign w:val="center"/>
          </w:tcPr>
          <w:p w14:paraId="2E820F99" w14:textId="52205E84" w:rsidR="001C32B4" w:rsidRPr="002A1251" w:rsidRDefault="001C32B4" w:rsidP="00DD4D81">
            <w:pPr>
              <w:jc w:val="center"/>
              <w:rPr>
                <w:rFonts w:cs="Arial"/>
                <w:szCs w:val="16"/>
              </w:rPr>
            </w:pPr>
            <w:proofErr w:type="spellStart"/>
            <w:r w:rsidRPr="002A1251">
              <w:rPr>
                <w:rFonts w:cs="Arial"/>
                <w:szCs w:val="16"/>
              </w:rPr>
              <w:t>PrArch</w:t>
            </w:r>
            <w:proofErr w:type="spellEnd"/>
          </w:p>
        </w:tc>
        <w:tc>
          <w:tcPr>
            <w:tcW w:w="1168" w:type="dxa"/>
            <w:tcBorders>
              <w:tl2br w:val="single" w:sz="4" w:space="0" w:color="auto"/>
              <w:tr2bl w:val="single" w:sz="4" w:space="0" w:color="auto"/>
            </w:tcBorders>
            <w:vAlign w:val="center"/>
          </w:tcPr>
          <w:p w14:paraId="4E9D2657" w14:textId="6A256306" w:rsidR="001C32B4" w:rsidRPr="002A1251" w:rsidRDefault="001C32B4" w:rsidP="00D456BA">
            <w:pPr>
              <w:jc w:val="center"/>
              <w:rPr>
                <w:rFonts w:cs="Arial"/>
                <w:szCs w:val="16"/>
              </w:rPr>
            </w:pPr>
            <w:proofErr w:type="spellStart"/>
            <w:r w:rsidRPr="002A1251">
              <w:rPr>
                <w:rFonts w:cs="Arial"/>
                <w:szCs w:val="16"/>
              </w:rPr>
              <w:t>PrSArchT</w:t>
            </w:r>
            <w:proofErr w:type="spellEnd"/>
          </w:p>
        </w:tc>
        <w:tc>
          <w:tcPr>
            <w:tcW w:w="980" w:type="dxa"/>
            <w:gridSpan w:val="2"/>
            <w:vAlign w:val="center"/>
          </w:tcPr>
          <w:p w14:paraId="7DD4B590" w14:textId="77777777" w:rsidR="001C32B4" w:rsidRPr="002A1251" w:rsidRDefault="001C32B4" w:rsidP="00D456BA">
            <w:pPr>
              <w:jc w:val="center"/>
              <w:rPr>
                <w:rFonts w:cs="Arial"/>
                <w:szCs w:val="16"/>
              </w:rPr>
            </w:pPr>
            <w:proofErr w:type="spellStart"/>
            <w:r w:rsidRPr="002A1251">
              <w:rPr>
                <w:rFonts w:cs="Arial"/>
                <w:szCs w:val="16"/>
              </w:rPr>
              <w:t>PrArchT</w:t>
            </w:r>
            <w:proofErr w:type="spellEnd"/>
          </w:p>
        </w:tc>
        <w:tc>
          <w:tcPr>
            <w:tcW w:w="1935" w:type="dxa"/>
            <w:gridSpan w:val="2"/>
            <w:vAlign w:val="center"/>
          </w:tcPr>
          <w:p w14:paraId="64464CF9" w14:textId="77777777" w:rsidR="001C32B4" w:rsidRPr="002A1251" w:rsidRDefault="001C32B4" w:rsidP="00D456BA">
            <w:pPr>
              <w:jc w:val="center"/>
              <w:rPr>
                <w:rFonts w:cs="Arial"/>
                <w:szCs w:val="16"/>
              </w:rPr>
            </w:pPr>
            <w:proofErr w:type="spellStart"/>
            <w:r w:rsidRPr="002A1251">
              <w:rPr>
                <w:rFonts w:cs="Arial"/>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3199E7C2" w:rsidR="001C32B4" w:rsidRPr="007B7D15" w:rsidRDefault="00DB55D6" w:rsidP="003D6F1E">
            <w:pPr>
              <w:rPr>
                <w:rFonts w:cs="Arial"/>
                <w:szCs w:val="16"/>
              </w:rPr>
            </w:pPr>
            <w:hyperlink r:id="rId8" w:history="1">
              <w:r w:rsidR="00271830" w:rsidRPr="00ED26CB">
                <w:rPr>
                  <w:rStyle w:val="Hyperlink"/>
                </w:rPr>
                <w:t>dewald</w:t>
              </w:r>
              <w:r w:rsidR="00271830" w:rsidRPr="00ED26CB">
                <w:rPr>
                  <w:rStyle w:val="Hyperlink"/>
                  <w:rFonts w:cs="Arial"/>
                  <w:szCs w:val="16"/>
                </w:rPr>
                <w:t>@blackhoundenterprises.com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F2EE67B" w:rsidR="001C32B4" w:rsidRPr="00D456BA" w:rsidRDefault="003D6F1E" w:rsidP="00002E98">
            <w:pPr>
              <w:rPr>
                <w:rFonts w:cs="Arial"/>
                <w:szCs w:val="16"/>
              </w:rPr>
            </w:pPr>
            <w:r>
              <w:rPr>
                <w:rFonts w:cs="Arial"/>
                <w:szCs w:val="16"/>
              </w:rPr>
              <w:t>072</w:t>
            </w:r>
            <w:r w:rsidR="00271830">
              <w:rPr>
                <w:rFonts w:cs="Arial"/>
                <w:szCs w:val="16"/>
              </w:rPr>
              <w:t> 418 6867</w:t>
            </w:r>
          </w:p>
        </w:tc>
      </w:tr>
    </w:tbl>
    <w:p w14:paraId="3BC4F402" w14:textId="77777777" w:rsidR="008D4FDB" w:rsidRPr="00E73A1F" w:rsidRDefault="008D4FDB" w:rsidP="00F547EA">
      <w:pPr>
        <w:jc w:val="both"/>
        <w:rPr>
          <w:rFonts w:cs="Arial"/>
          <w:sz w:val="14"/>
          <w:szCs w:val="14"/>
        </w:rPr>
      </w:pPr>
    </w:p>
    <w:p w14:paraId="0DD1C6D3" w14:textId="01522D3B"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271830">
        <w:rPr>
          <w:rFonts w:cs="Arial"/>
          <w:szCs w:val="16"/>
        </w:rPr>
        <w:t>DEWALD POTGIETER</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6822127B"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140C2B">
        <w:rPr>
          <w:rFonts w:cs="Arial"/>
          <w:bCs/>
          <w:noProof/>
          <w:szCs w:val="16"/>
          <w:u w:val="single"/>
        </w:rPr>
        <w:t>20 September 2022</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15A3ACCE" w:rsidR="008D4FDB" w:rsidRPr="00F322D4" w:rsidRDefault="00271830" w:rsidP="007B7D15">
            <w:pPr>
              <w:rPr>
                <w:rFonts w:cs="Arial"/>
                <w:szCs w:val="16"/>
              </w:rPr>
            </w:pPr>
            <w:r>
              <w:rPr>
                <w:rFonts w:cs="Arial"/>
                <w:szCs w:val="16"/>
              </w:rPr>
              <w:t>DARREL EBERHARDT</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w:t>
            </w:r>
            <w:proofErr w:type="spellStart"/>
            <w:r w:rsidRPr="00D456BA">
              <w:rPr>
                <w:rFonts w:cs="Arial"/>
                <w:b/>
                <w:bCs/>
                <w:szCs w:val="16"/>
              </w:rPr>
              <w:t>Trust,etc</w:t>
            </w:r>
            <w:proofErr w:type="spellEnd"/>
            <w:r w:rsidRPr="00D456BA">
              <w:rPr>
                <w:rFonts w:cs="Arial"/>
                <w:b/>
                <w:bCs/>
                <w:szCs w:val="16"/>
              </w:rPr>
              <w:t xml:space="preserve">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08EFF219" w:rsidR="008D4FDB" w:rsidRPr="00D456BA" w:rsidRDefault="008D4FDB" w:rsidP="006E11E1">
            <w:pPr>
              <w:rPr>
                <w:rFonts w:cs="Arial"/>
                <w:szCs w:val="16"/>
              </w:rPr>
            </w:pP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77777777" w:rsidR="008D4FDB" w:rsidRPr="00B939D2" w:rsidRDefault="008D4FDB" w:rsidP="006E11E1">
            <w:pPr>
              <w:rPr>
                <w:rFonts w:cs="Arial"/>
                <w:szCs w:val="16"/>
              </w:rPr>
            </w:pP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770C3588" w:rsidR="00B10462" w:rsidRPr="00D456BA" w:rsidRDefault="00B10462" w:rsidP="006E11E1">
            <w:pPr>
              <w:rPr>
                <w:rFonts w:cs="Arial"/>
                <w:szCs w:val="16"/>
              </w:rPr>
            </w:pP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77777777" w:rsidR="00B10462" w:rsidRPr="00D456BA" w:rsidRDefault="00B10462" w:rsidP="001167C6">
            <w:pPr>
              <w:rPr>
                <w:rFonts w:cs="Arial"/>
                <w:szCs w:val="16"/>
              </w:rPr>
            </w:pP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A6E9CC4" w:rsidR="00B10462" w:rsidRPr="00D456BA" w:rsidRDefault="00B10462" w:rsidP="00DF5E33">
            <w:pPr>
              <w:rPr>
                <w:rFonts w:cs="Arial"/>
                <w:szCs w:val="16"/>
              </w:rPr>
            </w:pP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77777777" w:rsidR="00B10462" w:rsidRPr="00D456BA" w:rsidRDefault="00B10462" w:rsidP="00B10462">
            <w:pPr>
              <w:rPr>
                <w:rFonts w:cs="Arial"/>
                <w:szCs w:val="16"/>
              </w:rPr>
            </w:pP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77777777" w:rsidR="00B10462" w:rsidRPr="00D456BA" w:rsidRDefault="00B10462" w:rsidP="00B10462">
            <w:pPr>
              <w:rPr>
                <w:rFonts w:cs="Arial"/>
                <w:szCs w:val="16"/>
              </w:rPr>
            </w:pP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00AD698F" w:rsidR="00B10462" w:rsidRPr="00D456BA" w:rsidRDefault="00271830" w:rsidP="00DF5E33">
            <w:pPr>
              <w:rPr>
                <w:rFonts w:cs="Arial"/>
                <w:szCs w:val="16"/>
              </w:rPr>
            </w:pPr>
            <w:r>
              <w:rPr>
                <w:rFonts w:cs="Arial"/>
                <w:szCs w:val="16"/>
              </w:rPr>
              <w:t>083 727 3203</w:t>
            </w:r>
          </w:p>
        </w:tc>
      </w:tr>
    </w:tbl>
    <w:p w14:paraId="736905BB" w14:textId="77777777" w:rsidR="008D4FDB" w:rsidRPr="00E73A1F" w:rsidRDefault="008D4FDB" w:rsidP="00F547EA">
      <w:pPr>
        <w:jc w:val="both"/>
        <w:rPr>
          <w:rFonts w:cs="Arial"/>
          <w:sz w:val="14"/>
          <w:szCs w:val="14"/>
        </w:rPr>
      </w:pPr>
    </w:p>
    <w:p w14:paraId="1F0DC2C2" w14:textId="7EA783B5"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271830" w:rsidRPr="00271830">
        <w:rPr>
          <w:rFonts w:cs="Arial"/>
          <w:szCs w:val="16"/>
        </w:rPr>
        <w:t>DARREL EBERHARDT</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56805212"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140C2B">
        <w:rPr>
          <w:rFonts w:cs="Arial"/>
          <w:bCs/>
          <w:noProof/>
          <w:szCs w:val="16"/>
          <w:u w:val="single"/>
        </w:rPr>
        <w:t>20 September 2022</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B14C1B">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EE1F" w14:textId="77777777" w:rsidR="00CA5526" w:rsidRDefault="00CA5526">
      <w:r>
        <w:separator/>
      </w:r>
    </w:p>
  </w:endnote>
  <w:endnote w:type="continuationSeparator" w:id="0">
    <w:p w14:paraId="789B5CE6" w14:textId="77777777" w:rsidR="00CA5526" w:rsidRDefault="00CA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38441" w14:textId="77777777" w:rsidR="00CA5526" w:rsidRDefault="00CA5526">
      <w:r>
        <w:separator/>
      </w:r>
    </w:p>
  </w:footnote>
  <w:footnote w:type="continuationSeparator" w:id="0">
    <w:p w14:paraId="77DE4E57" w14:textId="77777777" w:rsidR="00CA5526" w:rsidRDefault="00CA5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40C2B"/>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1830"/>
    <w:rsid w:val="00277E31"/>
    <w:rsid w:val="002845EB"/>
    <w:rsid w:val="00286F01"/>
    <w:rsid w:val="00295C19"/>
    <w:rsid w:val="002A1251"/>
    <w:rsid w:val="002A3AD3"/>
    <w:rsid w:val="002B2FAF"/>
    <w:rsid w:val="002B7526"/>
    <w:rsid w:val="002E58E4"/>
    <w:rsid w:val="003005AA"/>
    <w:rsid w:val="00331032"/>
    <w:rsid w:val="003415F4"/>
    <w:rsid w:val="0034232A"/>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613536"/>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A0116F"/>
    <w:rsid w:val="00A032D3"/>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939D2"/>
    <w:rsid w:val="00BE7EDE"/>
    <w:rsid w:val="00C22D42"/>
    <w:rsid w:val="00C36025"/>
    <w:rsid w:val="00C76B1E"/>
    <w:rsid w:val="00CA3896"/>
    <w:rsid w:val="00CA5526"/>
    <w:rsid w:val="00CB1618"/>
    <w:rsid w:val="00CB1B6F"/>
    <w:rsid w:val="00CE7E4F"/>
    <w:rsid w:val="00D170F9"/>
    <w:rsid w:val="00D456BA"/>
    <w:rsid w:val="00D93671"/>
    <w:rsid w:val="00D97339"/>
    <w:rsid w:val="00DB55D6"/>
    <w:rsid w:val="00DD0CF4"/>
    <w:rsid w:val="00DD4D81"/>
    <w:rsid w:val="00DF5E33"/>
    <w:rsid w:val="00DF6B74"/>
    <w:rsid w:val="00E01631"/>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 w:type="character" w:styleId="UnresolvedMention">
    <w:name w:val="Unresolved Mention"/>
    <w:basedOn w:val="DefaultParagraphFont"/>
    <w:uiPriority w:val="99"/>
    <w:semiHidden/>
    <w:unhideWhenUsed/>
    <w:rsid w:val="00271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ald@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A70A4E"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A70A4E"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A70A4E"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A70A4E"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A70A4E"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A70A4E"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A70A4E"/>
    <w:rsid w:val="00EA06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38</TotalTime>
  <Pages>1</Pages>
  <Words>578</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4402</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6</cp:revision>
  <cp:lastPrinted>2022-09-20T08:01:00Z</cp:lastPrinted>
  <dcterms:created xsi:type="dcterms:W3CDTF">2022-07-06T15:16:00Z</dcterms:created>
  <dcterms:modified xsi:type="dcterms:W3CDTF">2022-09-20T08:20:00Z</dcterms:modified>
</cp:coreProperties>
</file>