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2BBEDB50" w:rsidR="008D4FDB" w:rsidRPr="0094425B" w:rsidRDefault="00B062E9" w:rsidP="00061647">
            <w:pPr>
              <w:rPr>
                <w:rFonts w:cs="Arial"/>
                <w:b/>
                <w:bCs/>
                <w:szCs w:val="16"/>
              </w:rPr>
            </w:pPr>
            <w:sdt>
              <w:sdtPr>
                <w:rPr>
                  <w:rFonts w:cs="Arial"/>
                  <w:b/>
                  <w:bCs/>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EndPr/>
              <w:sdtContent>
                <w:r w:rsidR="00176797" w:rsidRPr="0094425B">
                  <w:rPr>
                    <w:rFonts w:cs="Arial"/>
                    <w:b/>
                    <w:bCs/>
                    <w:szCs w:val="16"/>
                  </w:rPr>
                  <w:t>Kouga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7691D716" w:rsidR="008D4FDB" w:rsidRPr="0094425B" w:rsidRDefault="00E04418" w:rsidP="00AA2441">
            <w:pPr>
              <w:rPr>
                <w:rFonts w:cs="Arial"/>
                <w:b/>
                <w:bCs/>
                <w:szCs w:val="16"/>
              </w:rPr>
            </w:pPr>
            <w:r w:rsidRPr="0094425B">
              <w:rPr>
                <w:rFonts w:cs="Arial"/>
                <w:b/>
                <w:bCs/>
                <w:szCs w:val="16"/>
              </w:rPr>
              <w:t>105</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0BB69AA8" w:rsidR="008D4FDB" w:rsidRPr="0094425B" w:rsidRDefault="00E04418" w:rsidP="00061647">
            <w:pPr>
              <w:rPr>
                <w:rFonts w:cs="Arial"/>
                <w:b/>
                <w:bCs/>
                <w:szCs w:val="16"/>
              </w:rPr>
            </w:pPr>
            <w:r w:rsidRPr="0094425B">
              <w:rPr>
                <w:rFonts w:cs="Arial"/>
                <w:b/>
                <w:bCs/>
                <w:szCs w:val="16"/>
              </w:rPr>
              <w:t>Jeffrey’s</w:t>
            </w:r>
            <w:r w:rsidR="0094425B" w:rsidRPr="0094425B">
              <w:rPr>
                <w:rFonts w:cs="Arial"/>
                <w:b/>
                <w:bCs/>
                <w:szCs w:val="16"/>
              </w:rPr>
              <w:t xml:space="preserve">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6005380" w:rsidR="008D4FDB" w:rsidRPr="00176797" w:rsidRDefault="0094425B" w:rsidP="00AA2441">
            <w:pPr>
              <w:rPr>
                <w:rFonts w:cs="Arial"/>
                <w:b/>
                <w:bCs/>
                <w:szCs w:val="16"/>
              </w:rPr>
            </w:pPr>
            <w:r w:rsidRPr="0094425B">
              <w:rPr>
                <w:rFonts w:cs="Arial"/>
                <w:b/>
                <w:bCs/>
                <w:szCs w:val="16"/>
              </w:rPr>
              <w:t>44 Diaz Rd, Jeffrey’s Bay, Eastern Cape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70D72EF" w:rsidR="008D4FDB" w:rsidRPr="00D805E1" w:rsidRDefault="00B062E9" w:rsidP="00F322D4">
            <w:pPr>
              <w:rPr>
                <w:rFonts w:cs="Arial"/>
                <w:b/>
                <w:szCs w:val="16"/>
              </w:rPr>
            </w:pPr>
            <w:sdt>
              <w:sdtPr>
                <w:rPr>
                  <w:rFonts w:cs="Arial"/>
                  <w:b/>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EndPr/>
              <w:sdtContent>
                <w:r w:rsidR="0094425B" w:rsidRPr="00D805E1">
                  <w:rPr>
                    <w:rFonts w:cs="Arial"/>
                    <w:b/>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457C1346" w:rsidR="008D4FDB" w:rsidRPr="0094425B" w:rsidRDefault="00B062E9" w:rsidP="00061647">
            <w:pPr>
              <w:rPr>
                <w:rFonts w:cs="Arial"/>
                <w:b/>
                <w:bCs/>
                <w:szCs w:val="16"/>
              </w:rPr>
            </w:pPr>
            <w:sdt>
              <w:sdtPr>
                <w:rPr>
                  <w:rFonts w:cs="Arial"/>
                  <w:b/>
                  <w:bCs/>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EndPr/>
              <w:sdtContent>
                <w:r w:rsidR="001655CE">
                  <w:rPr>
                    <w:rFonts w:cs="Arial"/>
                    <w:b/>
                    <w:bCs/>
                    <w:szCs w:val="16"/>
                  </w:rPr>
                  <w:t>Hotel</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53FDB254" w:rsidR="008D4FDB" w:rsidRPr="0094425B" w:rsidRDefault="00B062E9" w:rsidP="00061647">
            <w:pPr>
              <w:rPr>
                <w:rFonts w:cs="Arial"/>
                <w:b/>
                <w:bCs/>
                <w:szCs w:val="16"/>
              </w:rPr>
            </w:pPr>
            <w:sdt>
              <w:sdtPr>
                <w:rPr>
                  <w:rFonts w:cs="Arial"/>
                  <w:b/>
                  <w:bCs/>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EndPr/>
              <w:sdtContent>
                <w:r w:rsidR="001655CE">
                  <w:rPr>
                    <w:rFonts w:cs="Arial"/>
                    <w:b/>
                    <w:bCs/>
                    <w:szCs w:val="18"/>
                  </w:rPr>
                  <w:t>H1</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B062E9"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End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B062E9"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End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4F490891" w:rsidR="008D4FDB" w:rsidRPr="002A1251" w:rsidRDefault="003D6F1E" w:rsidP="007B7D15">
            <w:pPr>
              <w:rPr>
                <w:rFonts w:cs="Arial"/>
                <w:szCs w:val="16"/>
              </w:rPr>
            </w:pPr>
            <w:r>
              <w:rPr>
                <w:rFonts w:cs="Arial"/>
                <w:szCs w:val="16"/>
              </w:rPr>
              <w:t>HANNES GOUWS</w:t>
            </w:r>
          </w:p>
        </w:tc>
      </w:tr>
      <w:tr w:rsidR="001C32B4" w:rsidRPr="002A1251" w14:paraId="7803C971" w14:textId="77777777" w:rsidTr="003E2ED5">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CE80FD4" w:rsidR="001C32B4" w:rsidRPr="002A1251" w:rsidRDefault="003D6F1E" w:rsidP="00061647">
            <w:pPr>
              <w:rPr>
                <w:rFonts w:cs="Arial"/>
                <w:szCs w:val="16"/>
              </w:rPr>
            </w:pPr>
            <w:r>
              <w:rPr>
                <w:rFonts w:cs="Arial"/>
                <w:szCs w:val="16"/>
              </w:rPr>
              <w:t>PSAT</w:t>
            </w:r>
            <w:r w:rsidR="003E2ED5">
              <w:rPr>
                <w:rFonts w:cs="Arial"/>
                <w:szCs w:val="16"/>
              </w:rPr>
              <w:t xml:space="preserve"> </w:t>
            </w:r>
            <w:r>
              <w:rPr>
                <w:rFonts w:cs="Arial"/>
                <w:szCs w:val="16"/>
              </w:rPr>
              <w:t>32449887</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single" w:sz="4" w:space="0" w:color="auto"/>
              <w:tr2bl w:val="single" w:sz="4" w:space="0" w:color="auto"/>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57C3BB00" w:rsidR="001C32B4" w:rsidRPr="007B7D15" w:rsidRDefault="00104688" w:rsidP="003D6F1E">
            <w:pPr>
              <w:rPr>
                <w:rFonts w:cs="Arial"/>
                <w:szCs w:val="16"/>
              </w:rPr>
            </w:pPr>
            <w:hyperlink r:id="rId8" w:history="1">
              <w:r>
                <w:rPr>
                  <w:rStyle w:val="Hyperlink"/>
                  <w:rFonts w:cs="Arial"/>
                  <w:szCs w:val="16"/>
                </w:rPr>
                <w:t>hannes@blackhoundenterprises.com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65F7296" w:rsidR="001C32B4" w:rsidRPr="00D456BA" w:rsidRDefault="003D6F1E" w:rsidP="00002E98">
            <w:pPr>
              <w:rPr>
                <w:rFonts w:cs="Arial"/>
                <w:szCs w:val="16"/>
              </w:rPr>
            </w:pPr>
            <w:r>
              <w:rPr>
                <w:rFonts w:cs="Arial"/>
                <w:szCs w:val="16"/>
              </w:rPr>
              <w:t>072 799 9597</w:t>
            </w:r>
          </w:p>
        </w:tc>
      </w:tr>
    </w:tbl>
    <w:p w14:paraId="3BC4F402" w14:textId="77777777" w:rsidR="008D4FDB" w:rsidRPr="00E73A1F" w:rsidRDefault="008D4FDB" w:rsidP="00F547EA">
      <w:pPr>
        <w:jc w:val="both"/>
        <w:rPr>
          <w:rFonts w:cs="Arial"/>
          <w:sz w:val="14"/>
          <w:szCs w:val="14"/>
        </w:rPr>
      </w:pPr>
    </w:p>
    <w:p w14:paraId="0DD1C6D3" w14:textId="1444E67A"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D6F1E">
        <w:rPr>
          <w:rFonts w:cs="Arial"/>
          <w:szCs w:val="16"/>
        </w:rPr>
        <w:t>HANNES GOUWS</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0A754E35"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B062E9">
        <w:rPr>
          <w:rFonts w:cs="Arial"/>
          <w:bCs/>
          <w:noProof/>
          <w:szCs w:val="16"/>
          <w:u w:val="single"/>
        </w:rPr>
        <w:t>17 June 2025</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5CC094A1" w:rsidR="008D4FDB" w:rsidRPr="00F322D4" w:rsidRDefault="006B2A5F" w:rsidP="007B7D15">
            <w:pPr>
              <w:rPr>
                <w:rFonts w:cs="Arial"/>
                <w:szCs w:val="16"/>
              </w:rPr>
            </w:pPr>
            <w:r>
              <w:rPr>
                <w:rFonts w:cs="Arial"/>
                <w:szCs w:val="16"/>
              </w:rPr>
              <w:t>Danie Dicks</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proofErr w:type="gramStart"/>
            <w:r w:rsidRPr="00D456BA">
              <w:rPr>
                <w:rFonts w:cs="Arial"/>
                <w:b/>
                <w:bCs/>
                <w:szCs w:val="16"/>
              </w:rPr>
              <w:t>Trust,etc</w:t>
            </w:r>
            <w:proofErr w:type="spellEnd"/>
            <w:proofErr w:type="gram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2FF55784" w:rsidR="008D4FDB" w:rsidRPr="00D456BA" w:rsidRDefault="006B2A5F" w:rsidP="006E11E1">
            <w:pPr>
              <w:rPr>
                <w:rFonts w:cs="Arial"/>
                <w:szCs w:val="16"/>
              </w:rPr>
            </w:pPr>
            <w:r>
              <w:rPr>
                <w:rFonts w:cs="Arial"/>
                <w:szCs w:val="16"/>
              </w:rPr>
              <w:t>44 Diaz Rd, Jeffrey’s Bay, Eastern Cape</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38BBD049" w:rsidR="008D4FDB" w:rsidRPr="00B939D2" w:rsidRDefault="006B2A5F" w:rsidP="006E11E1">
            <w:pPr>
              <w:rPr>
                <w:rFonts w:cs="Arial"/>
                <w:szCs w:val="16"/>
              </w:rPr>
            </w:pPr>
            <w:r>
              <w:rPr>
                <w:rFonts w:cs="Arial"/>
                <w:szCs w:val="16"/>
              </w:rPr>
              <w:t>6330</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46C53124" w:rsidR="00B10462" w:rsidRPr="00D456BA" w:rsidRDefault="00D805E1" w:rsidP="006E11E1">
            <w:pPr>
              <w:rPr>
                <w:rFonts w:cs="Arial"/>
                <w:szCs w:val="16"/>
              </w:rPr>
            </w:pPr>
            <w:r>
              <w:rPr>
                <w:rFonts w:cs="Arial"/>
                <w:szCs w:val="16"/>
              </w:rPr>
              <w:t>-</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26225A16" w:rsidR="00B10462" w:rsidRPr="00D456BA" w:rsidRDefault="00D805E1" w:rsidP="001167C6">
            <w:pPr>
              <w:rPr>
                <w:rFonts w:cs="Arial"/>
                <w:szCs w:val="16"/>
              </w:rPr>
            </w:pPr>
            <w:r>
              <w:rPr>
                <w:rFonts w:cs="Arial"/>
                <w:szCs w:val="16"/>
              </w:rPr>
              <w:t>-</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5BB52AF" w:rsidR="00B10462" w:rsidRPr="00D456BA" w:rsidRDefault="00D805E1" w:rsidP="00DF5E33">
            <w:pPr>
              <w:rPr>
                <w:rFonts w:cs="Arial"/>
                <w:szCs w:val="16"/>
              </w:rPr>
            </w:pPr>
            <w:r>
              <w:rPr>
                <w:rFonts w:cs="Arial"/>
                <w:szCs w:val="16"/>
              </w:rPr>
              <w:t>-</w:t>
            </w: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4C039BB3" w:rsidR="00B10462" w:rsidRPr="00D456BA" w:rsidRDefault="00D805E1" w:rsidP="00B10462">
            <w:pPr>
              <w:rPr>
                <w:rFonts w:cs="Arial"/>
                <w:szCs w:val="16"/>
              </w:rPr>
            </w:pPr>
            <w:r w:rsidRPr="00D805E1">
              <w:rPr>
                <w:rFonts w:cs="Arial"/>
                <w:szCs w:val="16"/>
              </w:rPr>
              <w:t>danie@allimprovements.co.za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1E5FC98F" w:rsidR="00B10462" w:rsidRPr="00D456BA" w:rsidRDefault="00D805E1" w:rsidP="00B10462">
            <w:pPr>
              <w:rPr>
                <w:rFonts w:cs="Arial"/>
                <w:szCs w:val="16"/>
              </w:rPr>
            </w:pPr>
            <w:r>
              <w:rPr>
                <w:rFonts w:cs="Arial"/>
                <w:szCs w:val="16"/>
              </w:rPr>
              <w:t>-</w:t>
            </w: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0642DE22" w:rsidR="00B10462" w:rsidRPr="00D456BA" w:rsidRDefault="00D805E1" w:rsidP="00DF5E33">
            <w:pPr>
              <w:rPr>
                <w:rFonts w:cs="Arial"/>
                <w:szCs w:val="16"/>
              </w:rPr>
            </w:pPr>
            <w:r w:rsidRPr="00D805E1">
              <w:rPr>
                <w:rFonts w:cs="Arial"/>
                <w:szCs w:val="16"/>
              </w:rPr>
              <w:t>083 237 0060</w:t>
            </w:r>
          </w:p>
        </w:tc>
      </w:tr>
    </w:tbl>
    <w:p w14:paraId="736905BB" w14:textId="77777777" w:rsidR="008D4FDB" w:rsidRPr="00E73A1F" w:rsidRDefault="008D4FDB" w:rsidP="00F547EA">
      <w:pPr>
        <w:jc w:val="both"/>
        <w:rPr>
          <w:rFonts w:cs="Arial"/>
          <w:sz w:val="14"/>
          <w:szCs w:val="14"/>
        </w:rPr>
      </w:pPr>
    </w:p>
    <w:p w14:paraId="1F0DC2C2" w14:textId="05350CBC"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6B2A5F">
        <w:rPr>
          <w:rFonts w:cs="Arial"/>
          <w:szCs w:val="16"/>
        </w:rPr>
        <w:t>Danie Dicks</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73A08A4D"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B062E9">
        <w:rPr>
          <w:rFonts w:cs="Arial"/>
          <w:bCs/>
          <w:noProof/>
          <w:szCs w:val="16"/>
          <w:u w:val="single"/>
        </w:rPr>
        <w:t>17 June 2025</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2A3BE8">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4052" w14:textId="77777777" w:rsidR="002A3BE8" w:rsidRDefault="002A3BE8">
      <w:r>
        <w:separator/>
      </w:r>
    </w:p>
  </w:endnote>
  <w:endnote w:type="continuationSeparator" w:id="0">
    <w:p w14:paraId="2F9B0739" w14:textId="77777777" w:rsidR="002A3BE8" w:rsidRDefault="002A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Month" w:val="1"/>
        <w:attr w:name="Day" w:val="21"/>
        <w:attr w:name="Year" w:val="2009"/>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9860" w14:textId="77777777" w:rsidR="002A3BE8" w:rsidRDefault="002A3BE8">
      <w:r>
        <w:separator/>
      </w:r>
    </w:p>
  </w:footnote>
  <w:footnote w:type="continuationSeparator" w:id="0">
    <w:p w14:paraId="6AE5F787" w14:textId="77777777" w:rsidR="002A3BE8" w:rsidRDefault="002A3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655CE"/>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A3BE8"/>
    <w:rsid w:val="002B2FAF"/>
    <w:rsid w:val="002B7526"/>
    <w:rsid w:val="002E58E4"/>
    <w:rsid w:val="003005AA"/>
    <w:rsid w:val="00331032"/>
    <w:rsid w:val="003415F4"/>
    <w:rsid w:val="0034232A"/>
    <w:rsid w:val="00352F00"/>
    <w:rsid w:val="00354D89"/>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13536"/>
    <w:rsid w:val="00630797"/>
    <w:rsid w:val="00643EB1"/>
    <w:rsid w:val="00674B13"/>
    <w:rsid w:val="006A73E4"/>
    <w:rsid w:val="006B2A5F"/>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4425B"/>
    <w:rsid w:val="009635C9"/>
    <w:rsid w:val="00967956"/>
    <w:rsid w:val="009857BD"/>
    <w:rsid w:val="00A0116F"/>
    <w:rsid w:val="00A032D3"/>
    <w:rsid w:val="00A36D7A"/>
    <w:rsid w:val="00A402C8"/>
    <w:rsid w:val="00A41C6E"/>
    <w:rsid w:val="00A446A8"/>
    <w:rsid w:val="00A62B42"/>
    <w:rsid w:val="00A65BC4"/>
    <w:rsid w:val="00A72641"/>
    <w:rsid w:val="00A7789D"/>
    <w:rsid w:val="00A97518"/>
    <w:rsid w:val="00AA2441"/>
    <w:rsid w:val="00AB6B57"/>
    <w:rsid w:val="00AE5F57"/>
    <w:rsid w:val="00AE6664"/>
    <w:rsid w:val="00AF611C"/>
    <w:rsid w:val="00B062E9"/>
    <w:rsid w:val="00B10462"/>
    <w:rsid w:val="00B14C1B"/>
    <w:rsid w:val="00B152E1"/>
    <w:rsid w:val="00B57E02"/>
    <w:rsid w:val="00B939D2"/>
    <w:rsid w:val="00BC26C8"/>
    <w:rsid w:val="00BE7EDE"/>
    <w:rsid w:val="00C22D42"/>
    <w:rsid w:val="00C36025"/>
    <w:rsid w:val="00C76B1E"/>
    <w:rsid w:val="00CA3896"/>
    <w:rsid w:val="00CA5526"/>
    <w:rsid w:val="00CB1618"/>
    <w:rsid w:val="00CB1B6F"/>
    <w:rsid w:val="00CE7E4F"/>
    <w:rsid w:val="00CF01FB"/>
    <w:rsid w:val="00D170F9"/>
    <w:rsid w:val="00D456BA"/>
    <w:rsid w:val="00D805E1"/>
    <w:rsid w:val="00D93671"/>
    <w:rsid w:val="00D97339"/>
    <w:rsid w:val="00DD0CF4"/>
    <w:rsid w:val="00DD4D81"/>
    <w:rsid w:val="00DF5E33"/>
    <w:rsid w:val="00DF6B74"/>
    <w:rsid w:val="00E01631"/>
    <w:rsid w:val="00E04418"/>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835B0"/>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es@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053C36"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053C36"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053C36"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053C36"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053C36"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053C36"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053C36"/>
    <w:rsid w:val="001004D3"/>
    <w:rsid w:val="00170296"/>
    <w:rsid w:val="00213952"/>
    <w:rsid w:val="00CF01FB"/>
    <w:rsid w:val="00EA0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317</TotalTime>
  <Pages>1</Pages>
  <Words>590</Words>
  <Characters>3856</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4438</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12</cp:revision>
  <cp:lastPrinted>2025-06-17T12:42:00Z</cp:lastPrinted>
  <dcterms:created xsi:type="dcterms:W3CDTF">2022-07-06T15:16:00Z</dcterms:created>
  <dcterms:modified xsi:type="dcterms:W3CDTF">2025-06-17T12:43:00Z</dcterms:modified>
</cp:coreProperties>
</file>