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2BBEDB50" w:rsidR="008D4FDB" w:rsidRPr="00176797" w:rsidRDefault="003E2ED5"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176797" w:rsidRPr="00176797">
                  <w:rPr>
                    <w:rFonts w:cs="Arial"/>
                    <w:szCs w:val="16"/>
                  </w:rPr>
                  <w:t>Kouga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392975F0" w:rsidR="008D4FDB" w:rsidRPr="00AA2441" w:rsidRDefault="008D4FDB" w:rsidP="00AA2441">
            <w:pPr>
              <w:rPr>
                <w:rFonts w:cs="Arial"/>
                <w:szCs w:val="16"/>
              </w:rPr>
            </w:pP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3FCE1E10" w:rsidR="008D4FDB" w:rsidRPr="00D456BA" w:rsidRDefault="008D4FDB" w:rsidP="00061647">
            <w:pPr>
              <w:rPr>
                <w:rFonts w:cs="Arial"/>
                <w:szCs w:val="16"/>
              </w:rPr>
            </w:pP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8E2750D" w:rsidR="008D4FDB" w:rsidRPr="00176797" w:rsidRDefault="008D4FDB" w:rsidP="00AA2441">
            <w:pPr>
              <w:rPr>
                <w:rFonts w:cs="Arial"/>
                <w:b/>
                <w:bCs/>
                <w:szCs w:val="16"/>
              </w:rPr>
            </w:pP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0857FC04" w:rsidR="008D4FDB" w:rsidRPr="00176797" w:rsidRDefault="00176797"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Pr="00176797">
                  <w:rPr>
                    <w:rFonts w:cs="Arial"/>
                    <w:bCs/>
                    <w:szCs w:val="20"/>
                  </w:rPr>
                  <w:t>ADDITIONS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FB185A"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104688"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EE5854"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FB185A"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4F490891" w:rsidR="008D4FDB" w:rsidRPr="002A1251" w:rsidRDefault="003D6F1E" w:rsidP="007B7D15">
            <w:pPr>
              <w:rPr>
                <w:rFonts w:cs="Arial"/>
                <w:szCs w:val="16"/>
              </w:rPr>
            </w:pPr>
            <w:r>
              <w:rPr>
                <w:rFonts w:cs="Arial"/>
                <w:szCs w:val="16"/>
              </w:rPr>
              <w:t>HANNES GOUWS</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CE80FD4" w:rsidR="001C32B4" w:rsidRPr="002A1251" w:rsidRDefault="003D6F1E" w:rsidP="00061647">
            <w:pPr>
              <w:rPr>
                <w:rFonts w:cs="Arial"/>
                <w:szCs w:val="16"/>
              </w:rPr>
            </w:pPr>
            <w:r>
              <w:rPr>
                <w:rFonts w:cs="Arial"/>
                <w:szCs w:val="16"/>
              </w:rPr>
              <w:t>PSAT</w:t>
            </w:r>
            <w:r w:rsidR="003E2ED5">
              <w:rPr>
                <w:rFonts w:cs="Arial"/>
                <w:szCs w:val="16"/>
              </w:rPr>
              <w:t xml:space="preserve"> </w:t>
            </w:r>
            <w:r>
              <w:rPr>
                <w:rFonts w:cs="Arial"/>
                <w:szCs w:val="16"/>
              </w:rPr>
              <w:t>32449887</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57C3BB00" w:rsidR="001C32B4" w:rsidRPr="007B7D15" w:rsidRDefault="00EE5854" w:rsidP="003D6F1E">
            <w:pPr>
              <w:rPr>
                <w:rFonts w:cs="Arial"/>
                <w:szCs w:val="16"/>
              </w:rPr>
            </w:pPr>
            <w:hyperlink r:id="rId8" w:history="1">
              <w:r w:rsidR="00104688">
                <w:rPr>
                  <w:rStyle w:val="Hyperlink"/>
                  <w:rFonts w:cs="Arial"/>
                  <w:szCs w:val="16"/>
                </w:rPr>
                <w:t>hannes@blackhoundenterprises.com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65F7296" w:rsidR="001C32B4" w:rsidRPr="00D456BA" w:rsidRDefault="003D6F1E" w:rsidP="00002E98">
            <w:pPr>
              <w:rPr>
                <w:rFonts w:cs="Arial"/>
                <w:szCs w:val="16"/>
              </w:rPr>
            </w:pPr>
            <w:r>
              <w:rPr>
                <w:rFonts w:cs="Arial"/>
                <w:szCs w:val="16"/>
              </w:rPr>
              <w:t>072 799 9597</w:t>
            </w:r>
          </w:p>
        </w:tc>
      </w:tr>
    </w:tbl>
    <w:p w14:paraId="3BC4F402" w14:textId="77777777" w:rsidR="008D4FDB" w:rsidRPr="00E73A1F" w:rsidRDefault="008D4FDB" w:rsidP="00F547EA">
      <w:pPr>
        <w:jc w:val="both"/>
        <w:rPr>
          <w:rFonts w:cs="Arial"/>
          <w:sz w:val="14"/>
          <w:szCs w:val="14"/>
        </w:rPr>
      </w:pPr>
    </w:p>
    <w:p w14:paraId="0DD1C6D3" w14:textId="1444E67A"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D6F1E">
        <w:rPr>
          <w:rFonts w:cs="Arial"/>
          <w:szCs w:val="16"/>
        </w:rPr>
        <w:t>HANNES GOUWS</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24DB2083"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104688">
        <w:rPr>
          <w:rFonts w:cs="Arial"/>
          <w:bCs/>
          <w:noProof/>
          <w:szCs w:val="16"/>
          <w:u w:val="single"/>
        </w:rPr>
        <w:t>06 July 2022</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2C874974" w:rsidR="008D4FDB" w:rsidRPr="00F322D4" w:rsidRDefault="008D4FDB" w:rsidP="007B7D15">
            <w:pPr>
              <w:rPr>
                <w:rFonts w:cs="Arial"/>
                <w:szCs w:val="16"/>
              </w:rPr>
            </w:pP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r w:rsidRPr="00D456BA">
              <w:rPr>
                <w:rFonts w:cs="Arial"/>
                <w:b/>
                <w:bCs/>
                <w:szCs w:val="16"/>
              </w:rPr>
              <w:t>Trust,etc</w:t>
            </w:r>
            <w:proofErr w:type="spell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08EFF219" w:rsidR="008D4FDB" w:rsidRPr="00D456BA" w:rsidRDefault="008D4FDB" w:rsidP="006E11E1">
            <w:pPr>
              <w:rPr>
                <w:rFonts w:cs="Arial"/>
                <w:szCs w:val="16"/>
              </w:rPr>
            </w:pP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770C3588" w:rsidR="00B10462" w:rsidRPr="00D456BA" w:rsidRDefault="00B10462" w:rsidP="006E11E1">
            <w:pPr>
              <w:rPr>
                <w:rFonts w:cs="Arial"/>
                <w:szCs w:val="16"/>
              </w:rPr>
            </w:pP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77777777" w:rsidR="00B10462" w:rsidRPr="00D456BA" w:rsidRDefault="00B10462" w:rsidP="001167C6">
            <w:pPr>
              <w:rPr>
                <w:rFonts w:cs="Arial"/>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A6E9CC4" w:rsidR="00B10462" w:rsidRPr="00D456BA" w:rsidRDefault="00B10462" w:rsidP="00DF5E33">
            <w:pPr>
              <w:rPr>
                <w:rFonts w:cs="Arial"/>
                <w:szCs w:val="16"/>
              </w:rPr>
            </w:pP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77777777" w:rsidR="00B10462" w:rsidRPr="00D456BA" w:rsidRDefault="00B10462" w:rsidP="00B10462">
            <w:pPr>
              <w:rPr>
                <w:rFonts w:cs="Arial"/>
                <w:szCs w:val="16"/>
              </w:rPr>
            </w:pP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7080D681" w:rsidR="00B10462" w:rsidRPr="00D456BA" w:rsidRDefault="00B10462" w:rsidP="00DF5E33">
            <w:pPr>
              <w:rPr>
                <w:rFonts w:cs="Arial"/>
                <w:szCs w:val="16"/>
              </w:rPr>
            </w:pPr>
          </w:p>
        </w:tc>
      </w:tr>
    </w:tbl>
    <w:p w14:paraId="736905BB" w14:textId="77777777" w:rsidR="008D4FDB" w:rsidRPr="00E73A1F" w:rsidRDefault="008D4FDB" w:rsidP="00F547EA">
      <w:pPr>
        <w:jc w:val="both"/>
        <w:rPr>
          <w:rFonts w:cs="Arial"/>
          <w:sz w:val="14"/>
          <w:szCs w:val="14"/>
        </w:rPr>
      </w:pPr>
    </w:p>
    <w:p w14:paraId="1F0DC2C2" w14:textId="428E79BC"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4A8C56BD"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104688">
        <w:rPr>
          <w:rFonts w:cs="Arial"/>
          <w:bCs/>
          <w:noProof/>
          <w:szCs w:val="16"/>
          <w:u w:val="single"/>
        </w:rPr>
        <w:t>06 July 2022</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lastRenderedPageBreak/>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13536"/>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BE7EDE"/>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es@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000000"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000000"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000000"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000000"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000000"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000000"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86FA5A709086470AB2E844FEECDB048E">
    <w:name w:val="86FA5A709086470AB2E844FEECDB048E"/>
    <w:rsid w:val="00EA066E"/>
  </w:style>
  <w:style w:type="paragraph" w:customStyle="1" w:styleId="14A173F1546145D2896402D4B6BE3D66">
    <w:name w:val="14A173F1546145D2896402D4B6BE3D66"/>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102148320BB44D7BD6185F66F341278">
    <w:name w:val="9102148320BB44D7BD6185F66F34127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27</TotalTime>
  <Pages>1</Pages>
  <Words>559</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4268</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4</cp:revision>
  <cp:lastPrinted>2018-07-11T06:06:00Z</cp:lastPrinted>
  <dcterms:created xsi:type="dcterms:W3CDTF">2022-07-06T15:16:00Z</dcterms:created>
  <dcterms:modified xsi:type="dcterms:W3CDTF">2022-07-06T15:39:00Z</dcterms:modified>
</cp:coreProperties>
</file>