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B5499BE" w:rsidR="008D4FDB" w:rsidRPr="00176797" w:rsidRDefault="00000000"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30427A">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7716F82E" w:rsidR="008D4FDB" w:rsidRPr="00AA2441" w:rsidRDefault="009D01E9" w:rsidP="00AA2441">
            <w:pPr>
              <w:rPr>
                <w:rFonts w:cs="Arial"/>
                <w:szCs w:val="16"/>
              </w:rPr>
            </w:pPr>
            <w:r>
              <w:rPr>
                <w:rFonts w:cs="Arial"/>
                <w:szCs w:val="16"/>
              </w:rPr>
              <w:t>93</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377AB4D7" w:rsidR="008D4FDB" w:rsidRPr="00D456BA" w:rsidRDefault="009D01E9" w:rsidP="00061647">
            <w:pPr>
              <w:rPr>
                <w:rFonts w:cs="Arial"/>
                <w:szCs w:val="16"/>
              </w:rPr>
            </w:pPr>
            <w:r>
              <w:rPr>
                <w:rFonts w:cs="Arial"/>
                <w:szCs w:val="16"/>
              </w:rPr>
              <w:t>BEACHVIEW</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2B72DEB" w:rsidR="008D4FDB" w:rsidRPr="0030427A" w:rsidRDefault="009D01E9" w:rsidP="00AA2441">
            <w:pPr>
              <w:rPr>
                <w:rFonts w:cs="Arial"/>
                <w:szCs w:val="16"/>
              </w:rPr>
            </w:pPr>
            <w:r w:rsidRPr="009D01E9">
              <w:rPr>
                <w:rFonts w:cs="Arial"/>
                <w:szCs w:val="16"/>
              </w:rPr>
              <w:t xml:space="preserve">17 </w:t>
            </w:r>
            <w:proofErr w:type="spellStart"/>
            <w:r w:rsidRPr="009D01E9">
              <w:rPr>
                <w:rFonts w:cs="Arial"/>
                <w:szCs w:val="16"/>
              </w:rPr>
              <w:t>Caviare</w:t>
            </w:r>
            <w:proofErr w:type="spellEnd"/>
            <w:r w:rsidRPr="009D01E9">
              <w:rPr>
                <w:rFonts w:cs="Arial"/>
                <w:szCs w:val="16"/>
              </w:rPr>
              <w:t xml:space="preserve"> Crescent, </w:t>
            </w:r>
            <w:proofErr w:type="spellStart"/>
            <w:r w:rsidRPr="009D01E9">
              <w:rPr>
                <w:rFonts w:cs="Arial"/>
                <w:szCs w:val="16"/>
              </w:rPr>
              <w:t>Beachview</w:t>
            </w:r>
            <w:proofErr w:type="spellEnd"/>
            <w:r w:rsidRPr="009D01E9">
              <w:rPr>
                <w:rFonts w:cs="Arial"/>
                <w:szCs w:val="16"/>
              </w:rPr>
              <w:t>, 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8AF473D" w:rsidR="008D4FDB" w:rsidRPr="00176797" w:rsidRDefault="00000000"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30427A">
                  <w:rPr>
                    <w:rFonts w:cs="Arial"/>
                    <w:bCs/>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000000"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000000"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082750EE" w:rsidR="008D4FDB" w:rsidRPr="002A1251" w:rsidRDefault="0030427A" w:rsidP="007B7D15">
            <w:pPr>
              <w:rPr>
                <w:rFonts w:cs="Arial"/>
                <w:szCs w:val="16"/>
              </w:rPr>
            </w:pPr>
            <w:r>
              <w:rPr>
                <w:rFonts w:cs="Arial"/>
                <w:szCs w:val="16"/>
              </w:rPr>
              <w:t>DEWALD POTGIETER</w:t>
            </w:r>
          </w:p>
        </w:tc>
      </w:tr>
      <w:tr w:rsidR="001C32B4" w:rsidRPr="002A1251" w14:paraId="7803C971" w14:textId="77777777" w:rsidTr="0030427A">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7656211" w:rsidR="001C32B4" w:rsidRPr="002A1251" w:rsidRDefault="003D6F1E" w:rsidP="00061647">
            <w:pPr>
              <w:rPr>
                <w:rFonts w:cs="Arial"/>
                <w:szCs w:val="16"/>
              </w:rPr>
            </w:pPr>
            <w:r>
              <w:rPr>
                <w:rFonts w:cs="Arial"/>
                <w:szCs w:val="16"/>
              </w:rPr>
              <w:t>P</w:t>
            </w:r>
            <w:r w:rsidR="0030427A">
              <w:rPr>
                <w:rFonts w:cs="Arial"/>
                <w:szCs w:val="16"/>
              </w:rPr>
              <w:t>AT</w:t>
            </w:r>
            <w:r w:rsidR="003E2ED5">
              <w:rPr>
                <w:rFonts w:cs="Arial"/>
                <w:szCs w:val="16"/>
              </w:rPr>
              <w:t xml:space="preserve"> </w:t>
            </w:r>
            <w:r w:rsidR="0030427A">
              <w:rPr>
                <w:rFonts w:cs="Arial"/>
                <w:szCs w:val="16"/>
              </w:rPr>
              <w:t>30442820</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tcBorders>
              <w:tl2br w:val="nil"/>
              <w:tr2bl w:val="nil"/>
            </w:tcBorders>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nil"/>
              <w:tr2bl w:val="nil"/>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tcBorders>
              <w:tl2br w:val="single" w:sz="4" w:space="0" w:color="auto"/>
              <w:tr2bl w:val="single" w:sz="4" w:space="0" w:color="auto"/>
            </w:tcBorders>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4DAA300D" w:rsidR="001C32B4" w:rsidRPr="007B7D15" w:rsidRDefault="00000000" w:rsidP="003D6F1E">
            <w:pPr>
              <w:rPr>
                <w:rFonts w:cs="Arial"/>
                <w:szCs w:val="16"/>
              </w:rPr>
            </w:pPr>
            <w:hyperlink r:id="rId8" w:history="1">
              <w:r w:rsidR="0030427A">
                <w:rPr>
                  <w:rStyle w:val="Hyperlink"/>
                  <w:rFonts w:cs="Arial"/>
                  <w:szCs w:val="16"/>
                </w:rPr>
                <w:t>dewald@blackhoundenterprises.com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D0ECCFD" w:rsidR="001C32B4" w:rsidRPr="00D456BA" w:rsidRDefault="003D6F1E" w:rsidP="00002E98">
            <w:pPr>
              <w:rPr>
                <w:rFonts w:cs="Arial"/>
                <w:szCs w:val="16"/>
              </w:rPr>
            </w:pPr>
            <w:r>
              <w:rPr>
                <w:rFonts w:cs="Arial"/>
                <w:szCs w:val="16"/>
              </w:rPr>
              <w:t>072</w:t>
            </w:r>
            <w:r w:rsidR="0030427A">
              <w:rPr>
                <w:rFonts w:cs="Arial"/>
                <w:szCs w:val="16"/>
              </w:rPr>
              <w:t> 418 6867</w:t>
            </w:r>
          </w:p>
        </w:tc>
      </w:tr>
    </w:tbl>
    <w:p w14:paraId="3BC4F402" w14:textId="77777777" w:rsidR="008D4FDB" w:rsidRPr="00E73A1F" w:rsidRDefault="008D4FDB" w:rsidP="00F547EA">
      <w:pPr>
        <w:jc w:val="both"/>
        <w:rPr>
          <w:rFonts w:cs="Arial"/>
          <w:sz w:val="14"/>
          <w:szCs w:val="14"/>
        </w:rPr>
      </w:pPr>
    </w:p>
    <w:p w14:paraId="0DD1C6D3" w14:textId="288B9D4C"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0427A">
        <w:rPr>
          <w:rFonts w:cs="Arial"/>
          <w:szCs w:val="16"/>
        </w:rPr>
        <w:t>DEWALD POTGIETER</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589D8DEF"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6A0FBB">
        <w:rPr>
          <w:rFonts w:cs="Arial"/>
          <w:bCs/>
          <w:noProof/>
          <w:szCs w:val="16"/>
          <w:u w:val="single"/>
        </w:rPr>
        <w:t>13 March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05249810" w:rsidR="008D4FDB" w:rsidRPr="00F322D4" w:rsidRDefault="0030427A" w:rsidP="007B7D15">
            <w:pPr>
              <w:rPr>
                <w:rFonts w:cs="Arial"/>
                <w:szCs w:val="16"/>
              </w:rPr>
            </w:pPr>
            <w:r>
              <w:rPr>
                <w:rFonts w:cs="Arial"/>
                <w:szCs w:val="16"/>
              </w:rPr>
              <w:t>M</w:t>
            </w:r>
            <w:r w:rsidR="009D01E9">
              <w:rPr>
                <w:rFonts w:cs="Arial"/>
                <w:szCs w:val="16"/>
              </w:rPr>
              <w:t>r &amp; Mrs Mc Birnie</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proofErr w:type="gramStart"/>
            <w:r w:rsidRPr="00D456BA">
              <w:rPr>
                <w:rFonts w:cs="Arial"/>
                <w:b/>
                <w:bCs/>
                <w:szCs w:val="16"/>
              </w:rPr>
              <w:t>Trust,etc</w:t>
            </w:r>
            <w:proofErr w:type="spellEnd"/>
            <w:proofErr w:type="gram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4F03CB52" w:rsidR="008D4FDB" w:rsidRPr="00D456BA" w:rsidRDefault="009D01E9" w:rsidP="006E11E1">
            <w:pPr>
              <w:rPr>
                <w:rFonts w:cs="Arial"/>
                <w:szCs w:val="16"/>
              </w:rPr>
            </w:pPr>
            <w:r w:rsidRPr="009D01E9">
              <w:rPr>
                <w:rFonts w:cs="Arial"/>
                <w:szCs w:val="16"/>
              </w:rPr>
              <w:t xml:space="preserve">17 </w:t>
            </w:r>
            <w:proofErr w:type="spellStart"/>
            <w:r w:rsidRPr="009D01E9">
              <w:rPr>
                <w:rFonts w:cs="Arial"/>
                <w:szCs w:val="16"/>
              </w:rPr>
              <w:t>Caviare</w:t>
            </w:r>
            <w:proofErr w:type="spellEnd"/>
            <w:r w:rsidRPr="009D01E9">
              <w:rPr>
                <w:rFonts w:cs="Arial"/>
                <w:szCs w:val="16"/>
              </w:rPr>
              <w:t xml:space="preserve"> Crescent, </w:t>
            </w:r>
            <w:proofErr w:type="spellStart"/>
            <w:r w:rsidRPr="009D01E9">
              <w:rPr>
                <w:rFonts w:cs="Arial"/>
                <w:szCs w:val="16"/>
              </w:rPr>
              <w:t>Beachview</w:t>
            </w:r>
            <w:proofErr w:type="spellEnd"/>
            <w:r w:rsidRPr="009D01E9">
              <w:rPr>
                <w:rFonts w:cs="Arial"/>
                <w:szCs w:val="16"/>
              </w:rPr>
              <w:t>, 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1C6EB2D4" w:rsidR="00B10462" w:rsidRPr="00D456BA" w:rsidRDefault="009D01E9" w:rsidP="006E11E1">
            <w:pPr>
              <w:rPr>
                <w:rFonts w:cs="Arial"/>
                <w:szCs w:val="16"/>
              </w:rPr>
            </w:pPr>
            <w:r w:rsidRPr="009D01E9">
              <w:rPr>
                <w:rFonts w:cs="Arial"/>
                <w:szCs w:val="16"/>
              </w:rPr>
              <w:t xml:space="preserve">17 </w:t>
            </w:r>
            <w:proofErr w:type="spellStart"/>
            <w:r w:rsidRPr="009D01E9">
              <w:rPr>
                <w:rFonts w:cs="Arial"/>
                <w:szCs w:val="16"/>
              </w:rPr>
              <w:t>Caviare</w:t>
            </w:r>
            <w:proofErr w:type="spellEnd"/>
            <w:r w:rsidRPr="009D01E9">
              <w:rPr>
                <w:rFonts w:cs="Arial"/>
                <w:szCs w:val="16"/>
              </w:rPr>
              <w:t xml:space="preserve"> Crescent, </w:t>
            </w:r>
            <w:proofErr w:type="spellStart"/>
            <w:r w:rsidRPr="009D01E9">
              <w:rPr>
                <w:rFonts w:cs="Arial"/>
                <w:szCs w:val="16"/>
              </w:rPr>
              <w:t>Beachview</w:t>
            </w:r>
            <w:proofErr w:type="spellEnd"/>
            <w:r w:rsidRPr="009D01E9">
              <w:rPr>
                <w:rFonts w:cs="Arial"/>
                <w:szCs w:val="16"/>
              </w:rPr>
              <w:t>, PE</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158AE891" w:rsidR="00B10462" w:rsidRPr="00D456BA" w:rsidRDefault="009D01E9" w:rsidP="001167C6">
            <w:pPr>
              <w:rPr>
                <w:rFonts w:cs="Arial"/>
                <w:szCs w:val="16"/>
              </w:rPr>
            </w:pPr>
            <w:r>
              <w:rPr>
                <w:rFonts w:cs="Arial"/>
                <w:szCs w:val="16"/>
              </w:rPr>
              <w:t>6001</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B0A40C3" w:rsidR="00B10462" w:rsidRPr="00D456BA" w:rsidRDefault="009D01E9" w:rsidP="00DF5E33">
            <w:pPr>
              <w:rPr>
                <w:rFonts w:cs="Arial"/>
                <w:szCs w:val="16"/>
              </w:rPr>
            </w:pPr>
            <w:r w:rsidRPr="009D01E9">
              <w:rPr>
                <w:rFonts w:cs="Arial"/>
                <w:szCs w:val="16"/>
              </w:rPr>
              <w:t>083 375 425</w:t>
            </w:r>
            <w:r>
              <w:rPr>
                <w:rFonts w:cs="Arial"/>
                <w:szCs w:val="16"/>
              </w:rPr>
              <w:t>8</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51E001F9" w:rsidR="00B10462" w:rsidRPr="00D456BA" w:rsidRDefault="009D01E9" w:rsidP="00B10462">
            <w:pPr>
              <w:rPr>
                <w:rFonts w:cs="Arial"/>
                <w:szCs w:val="16"/>
              </w:rPr>
            </w:pPr>
            <w:r w:rsidRPr="009D01E9">
              <w:rPr>
                <w:rFonts w:cs="Arial"/>
                <w:szCs w:val="16"/>
              </w:rPr>
              <w:t>gary@pumpsa.com</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7776010C" w:rsidR="00B10462" w:rsidRPr="00D456BA" w:rsidRDefault="009D01E9" w:rsidP="00DF5E33">
            <w:pPr>
              <w:rPr>
                <w:rFonts w:cs="Arial"/>
                <w:szCs w:val="16"/>
              </w:rPr>
            </w:pPr>
            <w:r w:rsidRPr="009D01E9">
              <w:rPr>
                <w:rFonts w:cs="Arial"/>
                <w:szCs w:val="16"/>
              </w:rPr>
              <w:t>083 375 425</w:t>
            </w:r>
            <w:r>
              <w:rPr>
                <w:rFonts w:cs="Arial"/>
                <w:szCs w:val="16"/>
              </w:rPr>
              <w:t>8</w:t>
            </w:r>
          </w:p>
        </w:tc>
      </w:tr>
    </w:tbl>
    <w:p w14:paraId="736905BB" w14:textId="77777777" w:rsidR="008D4FDB" w:rsidRPr="00E73A1F" w:rsidRDefault="008D4FDB" w:rsidP="00F547EA">
      <w:pPr>
        <w:jc w:val="both"/>
        <w:rPr>
          <w:rFonts w:cs="Arial"/>
          <w:sz w:val="14"/>
          <w:szCs w:val="14"/>
        </w:rPr>
      </w:pPr>
    </w:p>
    <w:p w14:paraId="1F0DC2C2" w14:textId="0797AF34"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9D01E9">
        <w:rPr>
          <w:rFonts w:cs="Arial"/>
          <w:szCs w:val="16"/>
        </w:rPr>
        <w:t>Mr &amp; Mrs Mc Birnie</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63D567A5"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6A0FBB">
        <w:rPr>
          <w:rFonts w:cs="Arial"/>
          <w:bCs/>
          <w:noProof/>
          <w:szCs w:val="16"/>
          <w:u w:val="single"/>
        </w:rPr>
        <w:t>13 March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4F6D28">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64395" w14:textId="77777777" w:rsidR="004F6D28" w:rsidRDefault="004F6D28">
      <w:r>
        <w:separator/>
      </w:r>
    </w:p>
  </w:endnote>
  <w:endnote w:type="continuationSeparator" w:id="0">
    <w:p w14:paraId="7265A852" w14:textId="77777777" w:rsidR="004F6D28" w:rsidRDefault="004F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9D06" w14:textId="77777777" w:rsidR="004F6D28" w:rsidRDefault="004F6D28">
      <w:r>
        <w:separator/>
      </w:r>
    </w:p>
  </w:footnote>
  <w:footnote w:type="continuationSeparator" w:id="0">
    <w:p w14:paraId="05226803" w14:textId="77777777" w:rsidR="004F6D28" w:rsidRDefault="004F6D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0427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4F6D28"/>
    <w:rsid w:val="00502BD5"/>
    <w:rsid w:val="00521D30"/>
    <w:rsid w:val="00533A67"/>
    <w:rsid w:val="00542460"/>
    <w:rsid w:val="005825A1"/>
    <w:rsid w:val="005845B6"/>
    <w:rsid w:val="00592876"/>
    <w:rsid w:val="005A2B69"/>
    <w:rsid w:val="00605BC2"/>
    <w:rsid w:val="00613536"/>
    <w:rsid w:val="00630797"/>
    <w:rsid w:val="00643EB1"/>
    <w:rsid w:val="00674B13"/>
    <w:rsid w:val="006A0FBB"/>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9D01E9"/>
    <w:rsid w:val="00A0116F"/>
    <w:rsid w:val="00A032D3"/>
    <w:rsid w:val="00A36D7A"/>
    <w:rsid w:val="00A402C8"/>
    <w:rsid w:val="00A41C6E"/>
    <w:rsid w:val="00A446A8"/>
    <w:rsid w:val="00A62B42"/>
    <w:rsid w:val="00A65BC4"/>
    <w:rsid w:val="00A72641"/>
    <w:rsid w:val="00A7789D"/>
    <w:rsid w:val="00AA2441"/>
    <w:rsid w:val="00AB6B57"/>
    <w:rsid w:val="00AD7AE0"/>
    <w:rsid w:val="00AE5F57"/>
    <w:rsid w:val="00AE6664"/>
    <w:rsid w:val="00AF611C"/>
    <w:rsid w:val="00B10462"/>
    <w:rsid w:val="00B14C1B"/>
    <w:rsid w:val="00B152E1"/>
    <w:rsid w:val="00B57E02"/>
    <w:rsid w:val="00B939D2"/>
    <w:rsid w:val="00BE7EDE"/>
    <w:rsid w:val="00C22D42"/>
    <w:rsid w:val="00C25218"/>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9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ld@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F35FFD"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F35FFD"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F35FFD"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F35FFD"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F35FFD"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F35FFD"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8861CC"/>
    <w:rsid w:val="00E10E9E"/>
    <w:rsid w:val="00EA066E"/>
    <w:rsid w:val="00F35F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174</TotalTime>
  <Pages>1</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4498</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3</cp:revision>
  <cp:lastPrinted>2024-03-13T10:32:00Z</cp:lastPrinted>
  <dcterms:created xsi:type="dcterms:W3CDTF">2024-03-13T10:31:00Z</dcterms:created>
  <dcterms:modified xsi:type="dcterms:W3CDTF">2024-03-13T13:25:00Z</dcterms:modified>
</cp:coreProperties>
</file>