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Cn</w:t>
                            </w:r>
                            <w:r>
                              <w:rPr>
                                <w:rFonts w:ascii="Century Gothic" w:hAnsi="Century Gothic" w:cs="Century Gothic"/>
                                <w:color w:val="0F243E"/>
                                <w:szCs w:val="16"/>
                              </w:rPr>
                              <w:t>r</w:t>
                            </w:r>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Cn</w:t>
                      </w:r>
                      <w:r>
                        <w:rPr>
                          <w:rFonts w:ascii="Century Gothic" w:hAnsi="Century Gothic" w:cs="Century Gothic"/>
                          <w:color w:val="0F243E"/>
                          <w:szCs w:val="16"/>
                        </w:rPr>
                        <w:t>r</w:t>
                      </w:r>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59BC39F" w:rsidR="008D4FDB" w:rsidRPr="00176797" w:rsidRDefault="001048EA" w:rsidP="00061647">
            <w:pPr>
              <w:rPr>
                <w:rFonts w:cs="Arial"/>
                <w:szCs w:val="16"/>
              </w:rPr>
            </w:pPr>
            <w:sdt>
              <w:sdtPr>
                <w:rPr>
                  <w:rFonts w:cs="Arial"/>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EndPr/>
              <w:sdtContent>
                <w:r w:rsidR="00090CD0">
                  <w:rPr>
                    <w:rFonts w:cs="Arial"/>
                    <w:szCs w:val="16"/>
                  </w:rPr>
                  <w:t>NELSON MANDELA BAY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17517A2F" w:rsidR="008D4FDB" w:rsidRPr="00AA2441" w:rsidRDefault="00A12A4F" w:rsidP="00AA2441">
            <w:pPr>
              <w:rPr>
                <w:rFonts w:cs="Arial"/>
                <w:szCs w:val="16"/>
              </w:rPr>
            </w:pPr>
            <w:r w:rsidRPr="00A12A4F">
              <w:rPr>
                <w:rFonts w:cs="Arial"/>
                <w:szCs w:val="16"/>
              </w:rPr>
              <w:t>31594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5E5EB68E" w:rsidR="008D4FDB" w:rsidRPr="00D456BA" w:rsidRDefault="002D367C" w:rsidP="00061647">
            <w:pPr>
              <w:rPr>
                <w:rFonts w:cs="Arial"/>
                <w:szCs w:val="16"/>
              </w:rPr>
            </w:pPr>
            <w:r>
              <w:rPr>
                <w:rFonts w:cs="Arial"/>
                <w:szCs w:val="16"/>
              </w:rPr>
              <w:t>UITENHAGE</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2C39DE7" w:rsidR="008D4FDB" w:rsidRPr="00090CD0" w:rsidRDefault="002D367C" w:rsidP="00AA2441">
            <w:pPr>
              <w:rPr>
                <w:rFonts w:cs="Arial"/>
                <w:szCs w:val="16"/>
              </w:rPr>
            </w:pPr>
            <w:r w:rsidRPr="00090CD0">
              <w:rPr>
                <w:rFonts w:cs="Arial"/>
                <w:szCs w:val="16"/>
              </w:rPr>
              <w:t>34 SOMERSET STREET UITENHAGE, EASTERN CAPE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5ECA249F" w:rsidR="008D4FDB" w:rsidRPr="00176797" w:rsidRDefault="001048EA" w:rsidP="00F322D4">
            <w:pPr>
              <w:rPr>
                <w:rFonts w:cs="Arial"/>
                <w:bCs/>
                <w:szCs w:val="16"/>
              </w:rPr>
            </w:pPr>
            <w:sdt>
              <w:sdtPr>
                <w:rPr>
                  <w:rFonts w:cs="Arial"/>
                  <w:bCs/>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EndPr/>
              <w:sdtContent>
                <w:r w:rsidR="002D367C">
                  <w:rPr>
                    <w:rFonts w:cs="Arial"/>
                    <w:bCs/>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613536" w:rsidRDefault="001048EA" w:rsidP="00061647">
            <w:pPr>
              <w:rPr>
                <w:rFonts w:cs="Arial"/>
                <w:szCs w:val="16"/>
              </w:rPr>
            </w:pPr>
            <w:sdt>
              <w:sdtPr>
                <w:rPr>
                  <w:rFonts w:cs="Arial"/>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EndPr/>
              <w:sdtContent>
                <w:r w:rsidR="00EE5854">
                  <w:rPr>
                    <w:rFonts w:cs="Arial"/>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07B661F9" w:rsidR="008D4FDB" w:rsidRPr="00176797" w:rsidRDefault="001048EA" w:rsidP="00061647">
            <w:pPr>
              <w:rPr>
                <w:rFonts w:cs="Arial"/>
                <w:szCs w:val="16"/>
              </w:rPr>
            </w:pPr>
            <w:sdt>
              <w:sdtPr>
                <w:rPr>
                  <w:rFonts w:cs="Arial"/>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EndPr/>
              <w:sdtContent>
                <w:r w:rsidR="00FB185A" w:rsidRPr="00176797">
                  <w:rPr>
                    <w:rFonts w:cs="Arial"/>
                    <w:szCs w:val="18"/>
                  </w:rPr>
                  <w:t>H4</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1048EA"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End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1048EA"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End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4F490891" w:rsidR="008D4FDB" w:rsidRPr="002A1251" w:rsidRDefault="003D6F1E" w:rsidP="007B7D15">
            <w:pPr>
              <w:rPr>
                <w:rFonts w:cs="Arial"/>
                <w:szCs w:val="16"/>
              </w:rPr>
            </w:pPr>
            <w:r>
              <w:rPr>
                <w:rFonts w:cs="Arial"/>
                <w:szCs w:val="16"/>
              </w:rPr>
              <w:t>HANNES GOUWS</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CE80FD4" w:rsidR="001C32B4" w:rsidRPr="002A1251" w:rsidRDefault="003D6F1E" w:rsidP="00061647">
            <w:pPr>
              <w:rPr>
                <w:rFonts w:cs="Arial"/>
                <w:szCs w:val="16"/>
              </w:rPr>
            </w:pPr>
            <w:r>
              <w:rPr>
                <w:rFonts w:cs="Arial"/>
                <w:szCs w:val="16"/>
              </w:rPr>
              <w:t>PSAT</w:t>
            </w:r>
            <w:r w:rsidR="003E2ED5">
              <w:rPr>
                <w:rFonts w:cs="Arial"/>
                <w:szCs w:val="16"/>
              </w:rPr>
              <w:t xml:space="preserve"> </w:t>
            </w:r>
            <w:r>
              <w:rPr>
                <w:rFonts w:cs="Arial"/>
                <w:szCs w:val="16"/>
              </w:rPr>
              <w:t>32449887</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r w:rsidRPr="002A1251">
              <w:rPr>
                <w:rFonts w:cs="Arial"/>
                <w:szCs w:val="16"/>
              </w:rPr>
              <w:t>PrArch</w:t>
            </w:r>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r w:rsidRPr="002A1251">
              <w:rPr>
                <w:rFonts w:cs="Arial"/>
                <w:szCs w:val="16"/>
              </w:rPr>
              <w:t>PrSArchT</w:t>
            </w:r>
          </w:p>
        </w:tc>
        <w:tc>
          <w:tcPr>
            <w:tcW w:w="980" w:type="dxa"/>
            <w:gridSpan w:val="2"/>
            <w:vAlign w:val="center"/>
          </w:tcPr>
          <w:p w14:paraId="7DD4B590" w14:textId="77777777" w:rsidR="001C32B4" w:rsidRPr="002A1251" w:rsidRDefault="001C32B4" w:rsidP="00D456BA">
            <w:pPr>
              <w:jc w:val="center"/>
              <w:rPr>
                <w:rFonts w:cs="Arial"/>
                <w:szCs w:val="16"/>
              </w:rPr>
            </w:pPr>
            <w:r w:rsidRPr="002A1251">
              <w:rPr>
                <w:rFonts w:cs="Arial"/>
                <w:szCs w:val="16"/>
              </w:rPr>
              <w:t>PrArchT</w:t>
            </w:r>
          </w:p>
        </w:tc>
        <w:tc>
          <w:tcPr>
            <w:tcW w:w="1935" w:type="dxa"/>
            <w:gridSpan w:val="2"/>
            <w:vAlign w:val="center"/>
          </w:tcPr>
          <w:p w14:paraId="64464CF9" w14:textId="77777777" w:rsidR="001C32B4" w:rsidRPr="002A1251" w:rsidRDefault="001C32B4" w:rsidP="00D456BA">
            <w:pPr>
              <w:jc w:val="center"/>
              <w:rPr>
                <w:rFonts w:cs="Arial"/>
                <w:szCs w:val="16"/>
              </w:rPr>
            </w:pPr>
            <w:r w:rsidRPr="002A1251">
              <w:rPr>
                <w:rFonts w:cs="Arial"/>
                <w:szCs w:val="16"/>
              </w:rPr>
              <w:t>PrArchDraught</w:t>
            </w:r>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57C3BB00" w:rsidR="001C32B4" w:rsidRPr="007B7D15" w:rsidRDefault="001048EA" w:rsidP="003D6F1E">
            <w:pPr>
              <w:rPr>
                <w:rFonts w:cs="Arial"/>
                <w:szCs w:val="16"/>
              </w:rPr>
            </w:pPr>
            <w:hyperlink r:id="rId8" w:history="1">
              <w:r w:rsidR="00104688" w:rsidRPr="002D367C">
                <w:rPr>
                  <w:rStyle w:val="Hyperlink"/>
                  <w:rFonts w:cs="Arial"/>
                  <w:color w:val="auto"/>
                  <w:szCs w:val="16"/>
                </w:rPr>
                <w:t>hannes@blackhoundenterprises.com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65F7296" w:rsidR="001C32B4" w:rsidRPr="00D456BA" w:rsidRDefault="003D6F1E" w:rsidP="00002E98">
            <w:pPr>
              <w:rPr>
                <w:rFonts w:cs="Arial"/>
                <w:szCs w:val="16"/>
              </w:rPr>
            </w:pPr>
            <w:r>
              <w:rPr>
                <w:rFonts w:cs="Arial"/>
                <w:szCs w:val="16"/>
              </w:rPr>
              <w:t>072 799 9597</w:t>
            </w:r>
          </w:p>
        </w:tc>
      </w:tr>
    </w:tbl>
    <w:p w14:paraId="3BC4F402" w14:textId="77777777" w:rsidR="008D4FDB" w:rsidRPr="00E73A1F" w:rsidRDefault="008D4FDB" w:rsidP="00F547EA">
      <w:pPr>
        <w:jc w:val="both"/>
        <w:rPr>
          <w:rFonts w:cs="Arial"/>
          <w:sz w:val="14"/>
          <w:szCs w:val="14"/>
        </w:rPr>
      </w:pPr>
    </w:p>
    <w:p w14:paraId="0DD1C6D3" w14:textId="1444E67A"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D6F1E">
        <w:rPr>
          <w:rFonts w:cs="Arial"/>
          <w:szCs w:val="16"/>
        </w:rPr>
        <w:t>HANNES GOUWS</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7A076A0E"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1048EA">
        <w:rPr>
          <w:rFonts w:cs="Arial"/>
          <w:bCs/>
          <w:noProof/>
          <w:szCs w:val="16"/>
          <w:u w:val="single"/>
        </w:rPr>
        <w:t>24 June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62E725E6" w:rsidR="008D4FDB" w:rsidRPr="00F322D4" w:rsidRDefault="002D367C" w:rsidP="007B7D15">
            <w:pPr>
              <w:rPr>
                <w:rFonts w:cs="Arial"/>
                <w:szCs w:val="16"/>
              </w:rPr>
            </w:pPr>
            <w:r w:rsidRPr="002D367C">
              <w:rPr>
                <w:rFonts w:cs="Arial"/>
                <w:szCs w:val="16"/>
              </w:rPr>
              <w:t>STEPHAN BOTHMA of VAN -R TRUST</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CC/Trust,etc No:</w:t>
            </w:r>
          </w:p>
        </w:tc>
        <w:tc>
          <w:tcPr>
            <w:tcW w:w="1984" w:type="dxa"/>
          </w:tcPr>
          <w:p w14:paraId="77ADEB84" w14:textId="7D5ECAFA" w:rsidR="008D4FDB" w:rsidRPr="00D456BA" w:rsidRDefault="002D367C" w:rsidP="00D456BA">
            <w:pPr>
              <w:jc w:val="both"/>
              <w:rPr>
                <w:rFonts w:cs="Arial"/>
                <w:szCs w:val="16"/>
              </w:rPr>
            </w:pPr>
            <w:r>
              <w:rPr>
                <w:rFonts w:cs="Arial"/>
                <w:szCs w:val="16"/>
              </w:rPr>
              <w:t>IT 513/2000</w:t>
            </w: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49E062EA" w:rsidR="008D4FDB" w:rsidRPr="00D456BA" w:rsidRDefault="002D367C" w:rsidP="006E11E1">
            <w:pPr>
              <w:rPr>
                <w:rFonts w:cs="Arial"/>
                <w:szCs w:val="16"/>
              </w:rPr>
            </w:pPr>
            <w:r w:rsidRPr="002D367C">
              <w:rPr>
                <w:rFonts w:cs="Arial"/>
                <w:szCs w:val="16"/>
              </w:rPr>
              <w:t>34 SOMERSET STREET, UITENHAGE, EASTERN CAPE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77777777" w:rsidR="008D4FDB" w:rsidRPr="00B939D2" w:rsidRDefault="008D4FDB" w:rsidP="006E11E1">
            <w:pPr>
              <w:rPr>
                <w:rFonts w:cs="Arial"/>
                <w:szCs w:val="16"/>
              </w:rPr>
            </w:pP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7D9F8D47" w:rsidR="00B10462" w:rsidRPr="00D456BA" w:rsidRDefault="002D367C" w:rsidP="006E11E1">
            <w:pPr>
              <w:rPr>
                <w:rFonts w:cs="Arial"/>
                <w:szCs w:val="16"/>
              </w:rPr>
            </w:pPr>
            <w:r w:rsidRPr="002D367C">
              <w:rPr>
                <w:rFonts w:cs="Arial"/>
                <w:szCs w:val="16"/>
              </w:rPr>
              <w:t>34 SOMERSET STREET, UITENHAGE, EASTERN CAPE</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77777777" w:rsidR="00B10462" w:rsidRPr="00D456BA" w:rsidRDefault="00B10462" w:rsidP="001167C6">
            <w:pPr>
              <w:rPr>
                <w:rFonts w:cs="Arial"/>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A6E9CC4" w:rsidR="00B10462" w:rsidRPr="00D456BA" w:rsidRDefault="00B10462" w:rsidP="00DF5E33">
            <w:pPr>
              <w:rPr>
                <w:rFonts w:cs="Arial"/>
                <w:szCs w:val="16"/>
              </w:rPr>
            </w:pP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6D7D2126" w:rsidR="00B10462" w:rsidRPr="00D456BA" w:rsidRDefault="002D367C" w:rsidP="00B10462">
            <w:pPr>
              <w:rPr>
                <w:rFonts w:cs="Arial"/>
                <w:szCs w:val="16"/>
              </w:rPr>
            </w:pPr>
            <w:r>
              <w:rPr>
                <w:rFonts w:cs="Arial"/>
                <w:szCs w:val="16"/>
              </w:rPr>
              <w:t>stephenjbothma@gmail.com</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77777777" w:rsidR="00B10462" w:rsidRPr="00D456BA" w:rsidRDefault="00B10462" w:rsidP="00B10462">
            <w:pPr>
              <w:rPr>
                <w:rFonts w:cs="Arial"/>
                <w:szCs w:val="16"/>
              </w:rPr>
            </w:pP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487651BD" w:rsidR="00B10462" w:rsidRPr="00D456BA" w:rsidRDefault="002D367C" w:rsidP="00DF5E33">
            <w:pPr>
              <w:rPr>
                <w:rFonts w:cs="Arial"/>
                <w:szCs w:val="16"/>
              </w:rPr>
            </w:pPr>
            <w:r>
              <w:rPr>
                <w:rFonts w:cs="Arial"/>
                <w:szCs w:val="16"/>
              </w:rPr>
              <w:t>082 518 1771</w:t>
            </w:r>
          </w:p>
        </w:tc>
      </w:tr>
    </w:tbl>
    <w:p w14:paraId="736905BB" w14:textId="77777777" w:rsidR="008D4FDB" w:rsidRPr="00E73A1F" w:rsidRDefault="008D4FDB" w:rsidP="00F547EA">
      <w:pPr>
        <w:jc w:val="both"/>
        <w:rPr>
          <w:rFonts w:cs="Arial"/>
          <w:sz w:val="14"/>
          <w:szCs w:val="14"/>
        </w:rPr>
      </w:pPr>
    </w:p>
    <w:p w14:paraId="1F0DC2C2" w14:textId="2990CEA2"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2D367C">
        <w:rPr>
          <w:rFonts w:cs="Arial"/>
          <w:szCs w:val="16"/>
        </w:rPr>
        <w:t>MR STEPHAN  BOTHMA</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7F32F9E7"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1048EA">
        <w:rPr>
          <w:rFonts w:cs="Arial"/>
          <w:bCs/>
          <w:noProof/>
          <w:szCs w:val="16"/>
          <w:u w:val="single"/>
        </w:rPr>
        <w:t>24 June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7EE1F" w14:textId="77777777" w:rsidR="00CA5526" w:rsidRDefault="00CA5526">
      <w:r>
        <w:separator/>
      </w:r>
    </w:p>
  </w:endnote>
  <w:endnote w:type="continuationSeparator" w:id="0">
    <w:p w14:paraId="789B5CE6" w14:textId="77777777" w:rsidR="00CA5526" w:rsidRDefault="00CA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38441" w14:textId="77777777" w:rsidR="00CA5526" w:rsidRDefault="00CA5526">
      <w:r>
        <w:separator/>
      </w:r>
    </w:p>
  </w:footnote>
  <w:footnote w:type="continuationSeparator" w:id="0">
    <w:p w14:paraId="77DE4E57" w14:textId="77777777" w:rsidR="00CA5526" w:rsidRDefault="00CA55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90CD0"/>
    <w:rsid w:val="000A37DA"/>
    <w:rsid w:val="000C5CEB"/>
    <w:rsid w:val="000E2BA2"/>
    <w:rsid w:val="00104688"/>
    <w:rsid w:val="001048EA"/>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B2FAF"/>
    <w:rsid w:val="002B7526"/>
    <w:rsid w:val="002D367C"/>
    <w:rsid w:val="002E58E4"/>
    <w:rsid w:val="003005AA"/>
    <w:rsid w:val="00331032"/>
    <w:rsid w:val="003415F4"/>
    <w:rsid w:val="0034232A"/>
    <w:rsid w:val="00352386"/>
    <w:rsid w:val="00352F00"/>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13536"/>
    <w:rsid w:val="00630797"/>
    <w:rsid w:val="00643EB1"/>
    <w:rsid w:val="00674B13"/>
    <w:rsid w:val="006A73E4"/>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635C9"/>
    <w:rsid w:val="00967956"/>
    <w:rsid w:val="009857BD"/>
    <w:rsid w:val="009A2B2A"/>
    <w:rsid w:val="00A0116F"/>
    <w:rsid w:val="00A032D3"/>
    <w:rsid w:val="00A12A4F"/>
    <w:rsid w:val="00A36D7A"/>
    <w:rsid w:val="00A402C8"/>
    <w:rsid w:val="00A41C6E"/>
    <w:rsid w:val="00A446A8"/>
    <w:rsid w:val="00A62B42"/>
    <w:rsid w:val="00A65BC4"/>
    <w:rsid w:val="00A72641"/>
    <w:rsid w:val="00A7789D"/>
    <w:rsid w:val="00AA2441"/>
    <w:rsid w:val="00AB6B57"/>
    <w:rsid w:val="00AE5F57"/>
    <w:rsid w:val="00AE6664"/>
    <w:rsid w:val="00AF611C"/>
    <w:rsid w:val="00B10462"/>
    <w:rsid w:val="00B14C1B"/>
    <w:rsid w:val="00B152E1"/>
    <w:rsid w:val="00B57E02"/>
    <w:rsid w:val="00B939D2"/>
    <w:rsid w:val="00BE7EDE"/>
    <w:rsid w:val="00C22D42"/>
    <w:rsid w:val="00C36025"/>
    <w:rsid w:val="00C76B1E"/>
    <w:rsid w:val="00CA3896"/>
    <w:rsid w:val="00CA5526"/>
    <w:rsid w:val="00CB1618"/>
    <w:rsid w:val="00CB1B6F"/>
    <w:rsid w:val="00CE7E4F"/>
    <w:rsid w:val="00D170F9"/>
    <w:rsid w:val="00D456BA"/>
    <w:rsid w:val="00D93671"/>
    <w:rsid w:val="00D97339"/>
    <w:rsid w:val="00DD0CF4"/>
    <w:rsid w:val="00DD4D81"/>
    <w:rsid w:val="00DF5E33"/>
    <w:rsid w:val="00DF6B74"/>
    <w:rsid w:val="00E01631"/>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es@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9F1AE5"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9F1AE5"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9F1AE5"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9F1AE5"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9F1AE5"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9F1AE5"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352386"/>
    <w:rsid w:val="009F1AE5"/>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5</TotalTime>
  <Pages>1</Pages>
  <Words>598</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4533</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5</cp:revision>
  <cp:lastPrinted>2024-06-24T08:27:00Z</cp:lastPrinted>
  <dcterms:created xsi:type="dcterms:W3CDTF">2022-07-12T07:17:00Z</dcterms:created>
  <dcterms:modified xsi:type="dcterms:W3CDTF">2024-06-24T08:27:00Z</dcterms:modified>
</cp:coreProperties>
</file>